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246C" w:rsidRPr="009D47FD" w:rsidRDefault="009B246C" w:rsidP="00F848FB">
      <w:pPr>
        <w:rPr>
          <w:rFonts w:ascii="黑体" w:eastAsia="黑体" w:hAnsi="黑体"/>
          <w:sz w:val="32"/>
          <w:szCs w:val="32"/>
        </w:rPr>
      </w:pPr>
      <w:r w:rsidRPr="009D47FD"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/>
          <w:sz w:val="32"/>
          <w:szCs w:val="32"/>
        </w:rPr>
        <w:t>2</w:t>
      </w:r>
    </w:p>
    <w:p w:rsidR="009B246C" w:rsidRPr="009D47FD" w:rsidRDefault="009B246C" w:rsidP="00F848FB">
      <w:pPr>
        <w:jc w:val="center"/>
        <w:rPr>
          <w:rFonts w:asci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韶关市</w:t>
      </w:r>
      <w:r w:rsidRPr="009D47FD">
        <w:rPr>
          <w:rFonts w:ascii="宋体" w:hAnsi="宋体" w:hint="eastAsia"/>
          <w:b/>
          <w:sz w:val="32"/>
          <w:szCs w:val="32"/>
        </w:rPr>
        <w:t>各教师资格认定机构联系方式</w:t>
      </w:r>
    </w:p>
    <w:tbl>
      <w:tblPr>
        <w:tblW w:w="8379" w:type="dxa"/>
        <w:tblInd w:w="93" w:type="dxa"/>
        <w:tblLayout w:type="fixed"/>
        <w:tblLook w:val="00A0"/>
      </w:tblPr>
      <w:tblGrid>
        <w:gridCol w:w="724"/>
        <w:gridCol w:w="1843"/>
        <w:gridCol w:w="709"/>
        <w:gridCol w:w="1417"/>
        <w:gridCol w:w="3686"/>
      </w:tblGrid>
      <w:tr w:rsidR="009B246C" w:rsidRPr="009D47FD" w:rsidTr="008D4B8A">
        <w:trPr>
          <w:trHeight w:val="707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246C" w:rsidRPr="009D47FD" w:rsidRDefault="009B246C" w:rsidP="008D4B8A">
            <w:pPr>
              <w:widowControl/>
              <w:jc w:val="center"/>
              <w:rPr>
                <w:rFonts w:ascii="Times New Roman" w:hAnsi="Times New Roman"/>
                <w:b/>
                <w:kern w:val="0"/>
                <w:szCs w:val="21"/>
              </w:rPr>
            </w:pPr>
            <w:r w:rsidRPr="009D47FD">
              <w:rPr>
                <w:rFonts w:ascii="Times New Roman" w:hAnsi="Times New Roman" w:hint="eastAsia"/>
                <w:b/>
                <w:kern w:val="0"/>
                <w:szCs w:val="21"/>
              </w:rPr>
              <w:t>序号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246C" w:rsidRPr="009D47FD" w:rsidRDefault="009B246C" w:rsidP="008D4B8A">
            <w:pPr>
              <w:widowControl/>
              <w:jc w:val="center"/>
              <w:rPr>
                <w:rFonts w:ascii="Times New Roman" w:hAnsi="Times New Roman"/>
                <w:b/>
                <w:kern w:val="0"/>
                <w:szCs w:val="21"/>
              </w:rPr>
            </w:pPr>
            <w:r w:rsidRPr="009D47FD">
              <w:rPr>
                <w:rFonts w:ascii="Times New Roman" w:hAnsi="Times New Roman" w:hint="eastAsia"/>
                <w:b/>
                <w:kern w:val="0"/>
                <w:szCs w:val="21"/>
              </w:rPr>
              <w:t>机构名称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246C" w:rsidRPr="009D47FD" w:rsidRDefault="009B246C" w:rsidP="008D4B8A">
            <w:pPr>
              <w:widowControl/>
              <w:jc w:val="center"/>
              <w:rPr>
                <w:rFonts w:ascii="Times New Roman" w:hAnsi="Times New Roman"/>
                <w:b/>
                <w:kern w:val="0"/>
                <w:szCs w:val="21"/>
              </w:rPr>
            </w:pPr>
            <w:r w:rsidRPr="009D47FD">
              <w:rPr>
                <w:rFonts w:ascii="Times New Roman" w:hAnsi="Times New Roman" w:hint="eastAsia"/>
                <w:b/>
                <w:kern w:val="0"/>
                <w:szCs w:val="21"/>
              </w:rPr>
              <w:t>区号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246C" w:rsidRPr="009D47FD" w:rsidRDefault="009B246C" w:rsidP="008D4B8A">
            <w:pPr>
              <w:widowControl/>
              <w:jc w:val="center"/>
              <w:rPr>
                <w:rFonts w:ascii="Times New Roman" w:hAnsi="Times New Roman"/>
                <w:b/>
                <w:kern w:val="0"/>
                <w:szCs w:val="21"/>
              </w:rPr>
            </w:pPr>
            <w:r w:rsidRPr="009D47FD">
              <w:rPr>
                <w:rFonts w:ascii="Times New Roman" w:hAnsi="Times New Roman" w:hint="eastAsia"/>
                <w:b/>
                <w:kern w:val="0"/>
                <w:szCs w:val="21"/>
              </w:rPr>
              <w:t>电话</w:t>
            </w: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246C" w:rsidRPr="009D47FD" w:rsidRDefault="009B246C" w:rsidP="008D4B8A">
            <w:pPr>
              <w:widowControl/>
              <w:jc w:val="center"/>
              <w:rPr>
                <w:rFonts w:ascii="Times New Roman" w:hAnsi="Times New Roman"/>
                <w:b/>
                <w:kern w:val="0"/>
                <w:szCs w:val="21"/>
              </w:rPr>
            </w:pPr>
            <w:r w:rsidRPr="009D47FD">
              <w:rPr>
                <w:rFonts w:ascii="Times New Roman" w:hAnsi="Times New Roman" w:hint="eastAsia"/>
                <w:b/>
                <w:kern w:val="0"/>
                <w:szCs w:val="21"/>
              </w:rPr>
              <w:t>通信地址</w:t>
            </w:r>
          </w:p>
        </w:tc>
      </w:tr>
      <w:tr w:rsidR="009B246C" w:rsidRPr="009D47FD" w:rsidTr="008D4B8A">
        <w:trPr>
          <w:trHeight w:val="707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246C" w:rsidRPr="009D47FD" w:rsidRDefault="009B246C" w:rsidP="008D4B8A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D47FD">
              <w:rPr>
                <w:rFonts w:ascii="Times New Roman" w:hAnsi="Times New Roman"/>
                <w:kern w:val="0"/>
                <w:szCs w:val="21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246C" w:rsidRPr="00D83FD9" w:rsidRDefault="009B246C" w:rsidP="008D4B8A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D83FD9">
              <w:rPr>
                <w:rFonts w:ascii="Times New Roman" w:hAnsi="Times New Roman" w:hint="eastAsia"/>
                <w:kern w:val="0"/>
                <w:szCs w:val="21"/>
              </w:rPr>
              <w:t>韶关市教育局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246C" w:rsidRPr="00D83FD9" w:rsidRDefault="009B246C" w:rsidP="008D4B8A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D83FD9">
              <w:rPr>
                <w:rFonts w:ascii="Times New Roman" w:hAnsi="Times New Roman"/>
                <w:kern w:val="0"/>
                <w:szCs w:val="21"/>
              </w:rPr>
              <w:t>0751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246C" w:rsidRPr="00D83FD9" w:rsidRDefault="009B246C" w:rsidP="008D4B8A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D83FD9">
              <w:rPr>
                <w:rFonts w:ascii="Times New Roman" w:hAnsi="Times New Roman"/>
                <w:kern w:val="0"/>
                <w:szCs w:val="21"/>
              </w:rPr>
              <w:t>8877822 6919623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246C" w:rsidRPr="00D83FD9" w:rsidRDefault="009B246C" w:rsidP="000368D4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D83FD9">
              <w:rPr>
                <w:rFonts w:ascii="Times New Roman" w:hAnsi="Times New Roman" w:hint="eastAsia"/>
                <w:kern w:val="0"/>
                <w:szCs w:val="21"/>
              </w:rPr>
              <w:t>韶关市武江区西联镇芙蓉园行政服务中心</w:t>
            </w:r>
          </w:p>
        </w:tc>
      </w:tr>
      <w:tr w:rsidR="009B246C" w:rsidRPr="009D47FD" w:rsidTr="008D4B8A">
        <w:trPr>
          <w:trHeight w:val="707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246C" w:rsidRPr="009D47FD" w:rsidRDefault="009B246C" w:rsidP="008D4B8A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D47FD">
              <w:rPr>
                <w:rFonts w:ascii="Times New Roman" w:hAnsi="Times New Roman"/>
                <w:kern w:val="0"/>
                <w:szCs w:val="21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246C" w:rsidRPr="00D83FD9" w:rsidRDefault="009B246C" w:rsidP="008D4B8A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D83FD9">
              <w:rPr>
                <w:rFonts w:ascii="Times New Roman" w:hAnsi="Times New Roman" w:hint="eastAsia"/>
                <w:kern w:val="0"/>
                <w:szCs w:val="21"/>
              </w:rPr>
              <w:t>韶关市武江区教育局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246C" w:rsidRPr="00D83FD9" w:rsidRDefault="009B246C" w:rsidP="008D4B8A">
            <w:pPr>
              <w:jc w:val="center"/>
              <w:rPr>
                <w:rFonts w:ascii="Times New Roman" w:hAnsi="Times New Roman"/>
                <w:szCs w:val="21"/>
              </w:rPr>
            </w:pPr>
            <w:r w:rsidRPr="00D83FD9">
              <w:rPr>
                <w:rFonts w:ascii="Times New Roman" w:hAnsi="Times New Roman"/>
                <w:szCs w:val="21"/>
              </w:rPr>
              <w:t>0751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246C" w:rsidRPr="00D83FD9" w:rsidRDefault="009B246C" w:rsidP="008D4B8A">
            <w:pPr>
              <w:jc w:val="center"/>
              <w:rPr>
                <w:rFonts w:ascii="Times New Roman" w:hAnsi="Times New Roman"/>
                <w:szCs w:val="21"/>
              </w:rPr>
            </w:pPr>
            <w:r w:rsidRPr="00D83FD9">
              <w:rPr>
                <w:rFonts w:ascii="Times New Roman" w:hAnsi="Times New Roman"/>
                <w:szCs w:val="21"/>
              </w:rPr>
              <w:t>8153378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246C" w:rsidRPr="00D83FD9" w:rsidRDefault="009B246C" w:rsidP="008D4B8A">
            <w:pPr>
              <w:rPr>
                <w:rFonts w:ascii="Times New Roman" w:hAnsi="Times New Roman"/>
                <w:szCs w:val="21"/>
              </w:rPr>
            </w:pPr>
            <w:r w:rsidRPr="00D83FD9">
              <w:rPr>
                <w:rFonts w:ascii="Times New Roman" w:hAnsi="Times New Roman" w:hint="eastAsia"/>
                <w:szCs w:val="21"/>
              </w:rPr>
              <w:t>韶关市芙蓉北路</w:t>
            </w:r>
            <w:r w:rsidRPr="00D83FD9">
              <w:rPr>
                <w:rFonts w:ascii="Times New Roman" w:hAnsi="Times New Roman"/>
                <w:szCs w:val="21"/>
              </w:rPr>
              <w:t>70</w:t>
            </w:r>
            <w:r w:rsidRPr="00D83FD9">
              <w:rPr>
                <w:rFonts w:ascii="Times New Roman" w:hAnsi="Times New Roman" w:hint="eastAsia"/>
                <w:szCs w:val="21"/>
              </w:rPr>
              <w:t>号</w:t>
            </w:r>
            <w:r w:rsidRPr="00D83FD9">
              <w:rPr>
                <w:rFonts w:ascii="Times New Roman" w:hAnsi="Times New Roman"/>
                <w:szCs w:val="21"/>
              </w:rPr>
              <w:t>1</w:t>
            </w:r>
            <w:r w:rsidRPr="00D83FD9">
              <w:rPr>
                <w:rFonts w:ascii="Times New Roman" w:hAnsi="Times New Roman" w:hint="eastAsia"/>
                <w:szCs w:val="21"/>
              </w:rPr>
              <w:t>号楼武江区教育局人事监察股</w:t>
            </w:r>
            <w:r w:rsidRPr="00D83FD9">
              <w:rPr>
                <w:rFonts w:ascii="Times New Roman" w:hAnsi="Times New Roman"/>
                <w:szCs w:val="21"/>
              </w:rPr>
              <w:t>610</w:t>
            </w:r>
            <w:r w:rsidRPr="00D83FD9">
              <w:rPr>
                <w:rFonts w:ascii="Times New Roman" w:hAnsi="Times New Roman" w:hint="eastAsia"/>
                <w:szCs w:val="21"/>
              </w:rPr>
              <w:t>室</w:t>
            </w:r>
          </w:p>
        </w:tc>
      </w:tr>
      <w:tr w:rsidR="009B246C" w:rsidRPr="009D47FD" w:rsidTr="008D4B8A">
        <w:trPr>
          <w:trHeight w:val="707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246C" w:rsidRPr="009D47FD" w:rsidRDefault="009B246C" w:rsidP="008D4B8A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D47FD">
              <w:rPr>
                <w:rFonts w:ascii="Times New Roman" w:hAnsi="Times New Roman"/>
                <w:kern w:val="0"/>
                <w:szCs w:val="21"/>
              </w:rPr>
              <w:t>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246C" w:rsidRPr="00D83FD9" w:rsidRDefault="009B246C" w:rsidP="008D4B8A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D83FD9">
              <w:rPr>
                <w:rFonts w:ascii="Times New Roman" w:hAnsi="Times New Roman" w:hint="eastAsia"/>
                <w:kern w:val="0"/>
                <w:szCs w:val="21"/>
              </w:rPr>
              <w:t>韶关市浈江区教育局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246C" w:rsidRPr="00D83FD9" w:rsidRDefault="009B246C" w:rsidP="008D4B8A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D83FD9">
              <w:rPr>
                <w:rFonts w:ascii="Times New Roman" w:hAnsi="Times New Roman"/>
                <w:kern w:val="0"/>
                <w:szCs w:val="21"/>
              </w:rPr>
              <w:t>0751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246C" w:rsidRPr="00D83FD9" w:rsidRDefault="009B246C" w:rsidP="008D4B8A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D83FD9">
              <w:rPr>
                <w:rFonts w:ascii="Times New Roman" w:hAnsi="Times New Roman"/>
                <w:kern w:val="0"/>
                <w:szCs w:val="21"/>
              </w:rPr>
              <w:t>8917293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246C" w:rsidRPr="00D83FD9" w:rsidRDefault="009B246C" w:rsidP="008D4B8A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D83FD9">
              <w:rPr>
                <w:rFonts w:ascii="Times New Roman" w:hAnsi="Times New Roman" w:hint="eastAsia"/>
                <w:kern w:val="0"/>
                <w:szCs w:val="21"/>
              </w:rPr>
              <w:t>韶关市浈江区升平路</w:t>
            </w:r>
            <w:r w:rsidRPr="00D83FD9">
              <w:rPr>
                <w:rFonts w:ascii="Times New Roman" w:hAnsi="Times New Roman"/>
                <w:kern w:val="0"/>
                <w:szCs w:val="21"/>
              </w:rPr>
              <w:t>107</w:t>
            </w:r>
            <w:r w:rsidRPr="00D83FD9">
              <w:rPr>
                <w:rFonts w:ascii="Times New Roman" w:hAnsi="Times New Roman" w:hint="eastAsia"/>
                <w:kern w:val="0"/>
                <w:szCs w:val="21"/>
              </w:rPr>
              <w:t>号</w:t>
            </w:r>
          </w:p>
        </w:tc>
      </w:tr>
      <w:tr w:rsidR="009B246C" w:rsidRPr="009D47FD" w:rsidTr="008D4B8A">
        <w:trPr>
          <w:trHeight w:val="707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246C" w:rsidRPr="009D47FD" w:rsidRDefault="009B246C" w:rsidP="008D4B8A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D47FD">
              <w:rPr>
                <w:rFonts w:ascii="Times New Roman" w:hAnsi="Times New Roman"/>
                <w:kern w:val="0"/>
                <w:szCs w:val="21"/>
              </w:rPr>
              <w:t>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246C" w:rsidRPr="00D83FD9" w:rsidRDefault="009B246C" w:rsidP="008D4B8A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D83FD9">
              <w:rPr>
                <w:rFonts w:ascii="Times New Roman" w:hAnsi="Times New Roman" w:hint="eastAsia"/>
                <w:kern w:val="0"/>
                <w:szCs w:val="21"/>
              </w:rPr>
              <w:t>曲江区教育局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246C" w:rsidRPr="00D83FD9" w:rsidRDefault="009B246C" w:rsidP="008D4B8A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D83FD9">
              <w:rPr>
                <w:rFonts w:ascii="Times New Roman" w:hAnsi="Times New Roman"/>
                <w:kern w:val="0"/>
                <w:szCs w:val="21"/>
              </w:rPr>
              <w:t>0751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246C" w:rsidRPr="00D83FD9" w:rsidRDefault="009B246C" w:rsidP="008D4B8A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D83FD9">
              <w:rPr>
                <w:rFonts w:ascii="Times New Roman" w:hAnsi="Times New Roman"/>
                <w:kern w:val="0"/>
                <w:szCs w:val="21"/>
              </w:rPr>
              <w:t>6669112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246C" w:rsidRPr="00D83FD9" w:rsidRDefault="009B246C" w:rsidP="008D4B8A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D83FD9">
              <w:rPr>
                <w:rFonts w:ascii="Times New Roman" w:hAnsi="Times New Roman" w:hint="eastAsia"/>
                <w:kern w:val="0"/>
                <w:szCs w:val="21"/>
              </w:rPr>
              <w:t>韶关市曲江区马坝镇鞍山路文化中心七楼</w:t>
            </w:r>
          </w:p>
        </w:tc>
      </w:tr>
      <w:tr w:rsidR="009B246C" w:rsidRPr="009D47FD" w:rsidTr="008D4B8A">
        <w:trPr>
          <w:trHeight w:val="707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246C" w:rsidRPr="009D47FD" w:rsidRDefault="009B246C" w:rsidP="008D4B8A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D47FD">
              <w:rPr>
                <w:rFonts w:ascii="Times New Roman" w:hAnsi="Times New Roman"/>
                <w:kern w:val="0"/>
                <w:szCs w:val="21"/>
              </w:rPr>
              <w:t>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246C" w:rsidRPr="00D83FD9" w:rsidRDefault="009B246C" w:rsidP="008D4B8A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D83FD9">
              <w:rPr>
                <w:rFonts w:ascii="Times New Roman" w:hAnsi="Times New Roman" w:hint="eastAsia"/>
                <w:kern w:val="0"/>
                <w:szCs w:val="21"/>
              </w:rPr>
              <w:t>始兴县教育局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246C" w:rsidRPr="00D83FD9" w:rsidRDefault="009B246C" w:rsidP="008D4B8A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D83FD9">
              <w:rPr>
                <w:rFonts w:ascii="Times New Roman" w:hAnsi="Times New Roman"/>
                <w:kern w:val="0"/>
                <w:szCs w:val="21"/>
              </w:rPr>
              <w:t>0751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246C" w:rsidRPr="00D83FD9" w:rsidRDefault="009B246C" w:rsidP="008D4B8A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D83FD9">
              <w:rPr>
                <w:rFonts w:ascii="Times New Roman" w:hAnsi="Times New Roman"/>
                <w:kern w:val="0"/>
                <w:szCs w:val="21"/>
              </w:rPr>
              <w:t>3330313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246C" w:rsidRPr="00D9776B" w:rsidRDefault="009B246C" w:rsidP="008D4B8A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D9776B">
              <w:rPr>
                <w:rFonts w:ascii="Times New Roman" w:hAnsi="Times New Roman" w:hint="eastAsia"/>
                <w:kern w:val="0"/>
                <w:szCs w:val="21"/>
              </w:rPr>
              <w:t>韶关市始兴县太平镇墨江桥北路</w:t>
            </w:r>
            <w:r w:rsidRPr="00D9776B">
              <w:rPr>
                <w:rFonts w:ascii="Times New Roman" w:hAnsi="Times New Roman"/>
                <w:kern w:val="0"/>
                <w:szCs w:val="21"/>
              </w:rPr>
              <w:t>51</w:t>
            </w:r>
            <w:r w:rsidRPr="00D9776B">
              <w:rPr>
                <w:rFonts w:ascii="Times New Roman" w:hAnsi="Times New Roman" w:hint="eastAsia"/>
                <w:kern w:val="0"/>
                <w:szCs w:val="21"/>
              </w:rPr>
              <w:t>号</w:t>
            </w:r>
          </w:p>
        </w:tc>
      </w:tr>
      <w:tr w:rsidR="009B246C" w:rsidRPr="009D47FD" w:rsidTr="008D4B8A">
        <w:trPr>
          <w:trHeight w:val="707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246C" w:rsidRPr="009D47FD" w:rsidRDefault="009B246C" w:rsidP="008D4B8A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D47FD">
              <w:rPr>
                <w:rFonts w:ascii="Times New Roman" w:hAnsi="Times New Roman"/>
                <w:kern w:val="0"/>
                <w:szCs w:val="21"/>
              </w:rPr>
              <w:t>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246C" w:rsidRPr="00D83FD9" w:rsidRDefault="009B246C" w:rsidP="008D4B8A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D83FD9">
              <w:rPr>
                <w:rFonts w:ascii="Times New Roman" w:hAnsi="Times New Roman" w:hint="eastAsia"/>
                <w:kern w:val="0"/>
                <w:szCs w:val="21"/>
              </w:rPr>
              <w:t>仁化县教育局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246C" w:rsidRPr="00D83FD9" w:rsidRDefault="009B246C" w:rsidP="008D4B8A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D83FD9">
              <w:rPr>
                <w:rFonts w:ascii="Times New Roman" w:hAnsi="Times New Roman"/>
                <w:kern w:val="0"/>
                <w:szCs w:val="21"/>
              </w:rPr>
              <w:t>0751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246C" w:rsidRPr="00D83FD9" w:rsidRDefault="009B246C" w:rsidP="008D4B8A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D83FD9">
              <w:rPr>
                <w:rFonts w:ascii="Times New Roman" w:hAnsi="Times New Roman"/>
                <w:kern w:val="0"/>
                <w:szCs w:val="21"/>
              </w:rPr>
              <w:t>6355700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246C" w:rsidRPr="00D83FD9" w:rsidRDefault="009B246C" w:rsidP="008D4B8A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D83FD9">
              <w:rPr>
                <w:rFonts w:ascii="Times New Roman" w:hAnsi="Times New Roman" w:hint="eastAsia"/>
                <w:kern w:val="0"/>
                <w:szCs w:val="21"/>
              </w:rPr>
              <w:t>韶关市仁化县丹霞新城丹山路</w:t>
            </w:r>
            <w:r w:rsidRPr="00D83FD9">
              <w:rPr>
                <w:rFonts w:ascii="Times New Roman" w:hAnsi="Times New Roman"/>
                <w:kern w:val="0"/>
                <w:szCs w:val="21"/>
              </w:rPr>
              <w:t>2</w:t>
            </w:r>
            <w:r w:rsidRPr="00D83FD9">
              <w:rPr>
                <w:rFonts w:ascii="Times New Roman" w:hAnsi="Times New Roman" w:hint="eastAsia"/>
                <w:kern w:val="0"/>
                <w:szCs w:val="21"/>
              </w:rPr>
              <w:t>号</w:t>
            </w:r>
          </w:p>
        </w:tc>
      </w:tr>
      <w:tr w:rsidR="009B246C" w:rsidRPr="009D47FD" w:rsidTr="008D4B8A">
        <w:trPr>
          <w:trHeight w:val="707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246C" w:rsidRPr="009D47FD" w:rsidRDefault="009B246C" w:rsidP="008D4B8A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D47FD">
              <w:rPr>
                <w:rFonts w:ascii="Times New Roman" w:hAnsi="Times New Roman"/>
                <w:kern w:val="0"/>
                <w:szCs w:val="21"/>
              </w:rPr>
              <w:t>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246C" w:rsidRPr="00D83FD9" w:rsidRDefault="009B246C" w:rsidP="008D4B8A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D83FD9">
              <w:rPr>
                <w:rFonts w:ascii="Times New Roman" w:hAnsi="Times New Roman" w:hint="eastAsia"/>
                <w:kern w:val="0"/>
                <w:szCs w:val="21"/>
              </w:rPr>
              <w:t>翁源县教育局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246C" w:rsidRPr="00D83FD9" w:rsidRDefault="009B246C" w:rsidP="008D4B8A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D83FD9">
              <w:rPr>
                <w:rFonts w:ascii="Times New Roman" w:hAnsi="Times New Roman"/>
                <w:kern w:val="0"/>
                <w:szCs w:val="21"/>
              </w:rPr>
              <w:t>0751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246C" w:rsidRPr="00D83FD9" w:rsidRDefault="009B246C" w:rsidP="008D4B8A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D83FD9">
              <w:rPr>
                <w:rFonts w:ascii="Times New Roman" w:hAnsi="Times New Roman"/>
                <w:kern w:val="0"/>
                <w:szCs w:val="21"/>
              </w:rPr>
              <w:t>2817183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246C" w:rsidRPr="00D83FD9" w:rsidRDefault="009B246C" w:rsidP="008D4B8A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D83FD9">
              <w:rPr>
                <w:rFonts w:ascii="Times New Roman" w:hAnsi="Times New Roman" w:hint="eastAsia"/>
                <w:kern w:val="0"/>
                <w:szCs w:val="21"/>
              </w:rPr>
              <w:t>韶关市翁源县龙仙镇幸福路</w:t>
            </w:r>
            <w:r w:rsidRPr="00D83FD9">
              <w:rPr>
                <w:rFonts w:ascii="Times New Roman" w:hAnsi="Times New Roman"/>
                <w:kern w:val="0"/>
                <w:szCs w:val="21"/>
              </w:rPr>
              <w:t>47</w:t>
            </w:r>
            <w:r w:rsidRPr="00D83FD9">
              <w:rPr>
                <w:rFonts w:ascii="Times New Roman" w:hAnsi="Times New Roman" w:hint="eastAsia"/>
                <w:kern w:val="0"/>
                <w:szCs w:val="21"/>
              </w:rPr>
              <w:t>号</w:t>
            </w:r>
          </w:p>
        </w:tc>
      </w:tr>
      <w:tr w:rsidR="009B246C" w:rsidRPr="009D47FD" w:rsidTr="008D4B8A">
        <w:trPr>
          <w:trHeight w:val="707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246C" w:rsidRPr="009D47FD" w:rsidRDefault="009B246C" w:rsidP="008D4B8A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D47FD">
              <w:rPr>
                <w:rFonts w:ascii="Times New Roman" w:hAnsi="Times New Roman"/>
                <w:kern w:val="0"/>
                <w:szCs w:val="21"/>
              </w:rPr>
              <w:t>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246C" w:rsidRPr="00D83FD9" w:rsidRDefault="009B246C" w:rsidP="008D4B8A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D83FD9">
              <w:rPr>
                <w:rFonts w:ascii="Times New Roman" w:hAnsi="Times New Roman" w:hint="eastAsia"/>
                <w:kern w:val="0"/>
                <w:szCs w:val="21"/>
              </w:rPr>
              <w:t>乳源瑶族自治县教育局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246C" w:rsidRPr="00D83FD9" w:rsidRDefault="009B246C" w:rsidP="008D4B8A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D83FD9">
              <w:rPr>
                <w:rFonts w:ascii="Times New Roman" w:hAnsi="Times New Roman"/>
                <w:kern w:val="0"/>
                <w:szCs w:val="21"/>
              </w:rPr>
              <w:t>0751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246C" w:rsidRPr="00D83FD9" w:rsidRDefault="009B246C" w:rsidP="008D4B8A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D83FD9">
              <w:rPr>
                <w:rFonts w:ascii="Times New Roman" w:hAnsi="Times New Roman"/>
                <w:kern w:val="0"/>
                <w:szCs w:val="21"/>
              </w:rPr>
              <w:t>5382327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246C" w:rsidRPr="00D83FD9" w:rsidRDefault="009B246C" w:rsidP="008D4B8A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D83FD9">
              <w:rPr>
                <w:rFonts w:ascii="Times New Roman" w:hAnsi="Times New Roman" w:hint="eastAsia"/>
                <w:kern w:val="0"/>
                <w:szCs w:val="21"/>
              </w:rPr>
              <w:t>韶关市乳源瑶族自治县乳城镇南环西路</w:t>
            </w:r>
          </w:p>
        </w:tc>
      </w:tr>
      <w:tr w:rsidR="009B246C" w:rsidRPr="009D47FD" w:rsidTr="008D4B8A">
        <w:trPr>
          <w:trHeight w:val="664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246C" w:rsidRPr="009D47FD" w:rsidRDefault="009B246C" w:rsidP="008D4B8A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D47FD">
              <w:rPr>
                <w:rFonts w:ascii="Times New Roman" w:hAnsi="Times New Roman"/>
                <w:kern w:val="0"/>
                <w:szCs w:val="21"/>
              </w:rPr>
              <w:t>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246C" w:rsidRPr="00D83FD9" w:rsidRDefault="009B246C" w:rsidP="008D4B8A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D83FD9">
              <w:rPr>
                <w:rFonts w:ascii="Times New Roman" w:hAnsi="Times New Roman" w:hint="eastAsia"/>
                <w:kern w:val="0"/>
                <w:szCs w:val="21"/>
              </w:rPr>
              <w:t>新丰县教育局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246C" w:rsidRPr="00D83FD9" w:rsidRDefault="009B246C" w:rsidP="008D4B8A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D83FD9">
              <w:rPr>
                <w:rFonts w:ascii="Times New Roman" w:hAnsi="Times New Roman"/>
                <w:kern w:val="0"/>
                <w:szCs w:val="21"/>
              </w:rPr>
              <w:t>0751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246C" w:rsidRPr="00D83FD9" w:rsidRDefault="009B246C" w:rsidP="008D4B8A">
            <w:pPr>
              <w:widowControl/>
              <w:jc w:val="center"/>
              <w:rPr>
                <w:kern w:val="0"/>
                <w:szCs w:val="21"/>
              </w:rPr>
            </w:pPr>
            <w:r w:rsidRPr="00D83FD9">
              <w:rPr>
                <w:rFonts w:ascii="仿宋" w:eastAsia="仿宋" w:hAnsi="仿宋" w:cs="宋体"/>
                <w:kern w:val="0"/>
                <w:szCs w:val="21"/>
              </w:rPr>
              <w:t>6920915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246C" w:rsidRPr="00D83FD9" w:rsidRDefault="009B246C" w:rsidP="008D4B8A">
            <w:pPr>
              <w:widowControl/>
              <w:rPr>
                <w:kern w:val="0"/>
                <w:szCs w:val="21"/>
              </w:rPr>
            </w:pPr>
            <w:r w:rsidRPr="00D83FD9">
              <w:rPr>
                <w:rFonts w:ascii="Times New Roman" w:hAnsi="Times New Roman" w:hint="eastAsia"/>
                <w:kern w:val="0"/>
                <w:szCs w:val="21"/>
              </w:rPr>
              <w:t>韶关市新丰县丰城街道群英路新城二街</w:t>
            </w:r>
            <w:r w:rsidRPr="00D83FD9">
              <w:rPr>
                <w:rFonts w:ascii="Times New Roman" w:hAnsi="Times New Roman"/>
                <w:kern w:val="0"/>
                <w:szCs w:val="21"/>
              </w:rPr>
              <w:t>11</w:t>
            </w:r>
            <w:r w:rsidRPr="00D83FD9">
              <w:rPr>
                <w:rFonts w:ascii="Times New Roman" w:hAnsi="Times New Roman" w:hint="eastAsia"/>
                <w:kern w:val="0"/>
                <w:szCs w:val="21"/>
              </w:rPr>
              <w:t>号一楼行政服务中心综合服务大厅</w:t>
            </w:r>
            <w:r w:rsidRPr="00D83FD9">
              <w:rPr>
                <w:rFonts w:ascii="Times New Roman" w:hAnsi="Times New Roman"/>
                <w:kern w:val="0"/>
                <w:szCs w:val="21"/>
              </w:rPr>
              <w:t>1-7</w:t>
            </w:r>
            <w:r w:rsidRPr="00D83FD9">
              <w:rPr>
                <w:rFonts w:ascii="Times New Roman" w:hAnsi="Times New Roman" w:hint="eastAsia"/>
                <w:kern w:val="0"/>
                <w:szCs w:val="21"/>
              </w:rPr>
              <w:t>号窗口</w:t>
            </w:r>
          </w:p>
        </w:tc>
      </w:tr>
      <w:tr w:rsidR="009B246C" w:rsidRPr="009D47FD" w:rsidTr="008D4B8A">
        <w:trPr>
          <w:trHeight w:val="707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246C" w:rsidRPr="009D47FD" w:rsidRDefault="009B246C" w:rsidP="008D4B8A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D47FD">
              <w:rPr>
                <w:rFonts w:ascii="Times New Roman" w:hAnsi="Times New Roman"/>
                <w:kern w:val="0"/>
                <w:szCs w:val="21"/>
              </w:rPr>
              <w:t>10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246C" w:rsidRPr="00D83FD9" w:rsidRDefault="009B246C" w:rsidP="008D4B8A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D83FD9">
              <w:rPr>
                <w:rFonts w:ascii="Times New Roman" w:hAnsi="Times New Roman" w:hint="eastAsia"/>
                <w:kern w:val="0"/>
                <w:szCs w:val="21"/>
              </w:rPr>
              <w:t>韶关市乐昌市教育局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246C" w:rsidRPr="00D83FD9" w:rsidRDefault="009B246C" w:rsidP="008D4B8A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D83FD9">
              <w:rPr>
                <w:rFonts w:ascii="Times New Roman" w:hAnsi="Times New Roman"/>
                <w:kern w:val="0"/>
                <w:szCs w:val="21"/>
              </w:rPr>
              <w:t>0751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246C" w:rsidRPr="00D83FD9" w:rsidRDefault="009B246C" w:rsidP="008D4B8A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D83FD9">
              <w:rPr>
                <w:rFonts w:ascii="Times New Roman" w:hAnsi="Times New Roman"/>
                <w:kern w:val="0"/>
                <w:szCs w:val="21"/>
              </w:rPr>
              <w:t>5569052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246C" w:rsidRPr="00D83FD9" w:rsidRDefault="009B246C" w:rsidP="008D4B8A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D83FD9">
              <w:rPr>
                <w:rFonts w:ascii="Times New Roman" w:hAnsi="Times New Roman" w:hint="eastAsia"/>
                <w:kern w:val="0"/>
                <w:szCs w:val="21"/>
              </w:rPr>
              <w:t>韶关市乐昌市公主下路</w:t>
            </w:r>
            <w:r w:rsidRPr="00D83FD9">
              <w:rPr>
                <w:rFonts w:ascii="Times New Roman" w:hAnsi="Times New Roman"/>
                <w:kern w:val="0"/>
                <w:szCs w:val="21"/>
              </w:rPr>
              <w:t>66</w:t>
            </w:r>
            <w:r w:rsidRPr="00D83FD9">
              <w:rPr>
                <w:rFonts w:ascii="Times New Roman" w:hAnsi="Times New Roman" w:hint="eastAsia"/>
                <w:kern w:val="0"/>
                <w:szCs w:val="21"/>
              </w:rPr>
              <w:t>号</w:t>
            </w:r>
          </w:p>
        </w:tc>
      </w:tr>
      <w:tr w:rsidR="009B246C" w:rsidRPr="009D47FD" w:rsidTr="008D4B8A">
        <w:trPr>
          <w:trHeight w:val="707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246C" w:rsidRPr="009D47FD" w:rsidRDefault="009B246C" w:rsidP="008D4B8A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D47FD">
              <w:rPr>
                <w:rFonts w:ascii="Times New Roman" w:hAnsi="Times New Roman"/>
                <w:kern w:val="0"/>
                <w:szCs w:val="21"/>
              </w:rPr>
              <w:t>11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246C" w:rsidRPr="00D83FD9" w:rsidRDefault="009B246C" w:rsidP="008D4B8A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D83FD9">
              <w:rPr>
                <w:rFonts w:ascii="Times New Roman" w:hAnsi="Times New Roman" w:hint="eastAsia"/>
                <w:kern w:val="0"/>
                <w:szCs w:val="21"/>
              </w:rPr>
              <w:t>南雄市教育局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246C" w:rsidRPr="00D83FD9" w:rsidRDefault="009B246C" w:rsidP="008D4B8A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D83FD9">
              <w:rPr>
                <w:rFonts w:ascii="Times New Roman" w:hAnsi="Times New Roman"/>
                <w:kern w:val="0"/>
                <w:szCs w:val="21"/>
              </w:rPr>
              <w:t>0751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246C" w:rsidRPr="00D83FD9" w:rsidRDefault="009B246C" w:rsidP="008D4B8A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D83FD9">
              <w:rPr>
                <w:rFonts w:ascii="Times New Roman" w:hAnsi="Times New Roman"/>
                <w:kern w:val="0"/>
                <w:szCs w:val="21"/>
              </w:rPr>
              <w:t>3825197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246C" w:rsidRPr="00D83FD9" w:rsidRDefault="009B246C" w:rsidP="008D4B8A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D83FD9">
              <w:rPr>
                <w:rFonts w:ascii="Times New Roman" w:hAnsi="Times New Roman" w:hint="eastAsia"/>
                <w:kern w:val="0"/>
                <w:szCs w:val="21"/>
              </w:rPr>
              <w:t>韶关市南雄市雄州街道林荫西路</w:t>
            </w:r>
            <w:r w:rsidRPr="00D83FD9">
              <w:rPr>
                <w:rFonts w:ascii="Times New Roman" w:hAnsi="Times New Roman"/>
                <w:kern w:val="0"/>
                <w:szCs w:val="21"/>
              </w:rPr>
              <w:t>35</w:t>
            </w:r>
            <w:r w:rsidRPr="00D83FD9">
              <w:rPr>
                <w:rFonts w:ascii="Times New Roman" w:hAnsi="Times New Roman" w:hint="eastAsia"/>
                <w:kern w:val="0"/>
                <w:szCs w:val="21"/>
              </w:rPr>
              <w:t>号四楼人事股</w:t>
            </w:r>
          </w:p>
        </w:tc>
      </w:tr>
    </w:tbl>
    <w:p w:rsidR="009B246C" w:rsidRPr="009D47FD" w:rsidRDefault="009B246C" w:rsidP="00F848FB"/>
    <w:p w:rsidR="009B246C" w:rsidRPr="009D47FD" w:rsidRDefault="009B246C" w:rsidP="00F848FB"/>
    <w:p w:rsidR="009B246C" w:rsidRPr="00F848FB" w:rsidRDefault="009B246C" w:rsidP="00F848FB"/>
    <w:sectPr w:rsidR="009B246C" w:rsidRPr="00F848FB" w:rsidSect="00EB6F4E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B246C" w:rsidRDefault="009B246C" w:rsidP="00F848FB">
      <w:r>
        <w:separator/>
      </w:r>
    </w:p>
  </w:endnote>
  <w:endnote w:type="continuationSeparator" w:id="0">
    <w:p w:rsidR="009B246C" w:rsidRDefault="009B246C" w:rsidP="00F848F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">
    <w:altName w:val="宋体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246C" w:rsidRDefault="009B246C">
    <w:pPr>
      <w:pStyle w:val="Footer"/>
      <w:jc w:val="center"/>
    </w:pPr>
    <w:fldSimple w:instr="PAGE   \* MERGEFORMAT">
      <w:r w:rsidRPr="00CE2FD6">
        <w:rPr>
          <w:noProof/>
          <w:lang w:val="zh-CN"/>
        </w:rPr>
        <w:t>1</w:t>
      </w:r>
    </w:fldSimple>
  </w:p>
  <w:p w:rsidR="009B246C" w:rsidRDefault="009B246C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B246C" w:rsidRDefault="009B246C" w:rsidP="00F848FB">
      <w:r>
        <w:separator/>
      </w:r>
    </w:p>
  </w:footnote>
  <w:footnote w:type="continuationSeparator" w:id="0">
    <w:p w:rsidR="009B246C" w:rsidRDefault="009B246C" w:rsidP="00F848F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F0296"/>
    <w:rsid w:val="000368D4"/>
    <w:rsid w:val="000C4686"/>
    <w:rsid w:val="00205F65"/>
    <w:rsid w:val="00491335"/>
    <w:rsid w:val="004F0296"/>
    <w:rsid w:val="00541CD1"/>
    <w:rsid w:val="005C1702"/>
    <w:rsid w:val="0066445A"/>
    <w:rsid w:val="00706321"/>
    <w:rsid w:val="00766596"/>
    <w:rsid w:val="00824C87"/>
    <w:rsid w:val="00837D75"/>
    <w:rsid w:val="008D4B8A"/>
    <w:rsid w:val="008E2ED4"/>
    <w:rsid w:val="009B246C"/>
    <w:rsid w:val="009D47FD"/>
    <w:rsid w:val="00B67EAA"/>
    <w:rsid w:val="00CE2FD6"/>
    <w:rsid w:val="00D83FD9"/>
    <w:rsid w:val="00D9776B"/>
    <w:rsid w:val="00EB6F4E"/>
    <w:rsid w:val="00F848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0296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F848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F848FB"/>
    <w:rPr>
      <w:rFonts w:ascii="Calibri" w:eastAsia="宋体" w:hAnsi="Calibri"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F848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F848FB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1</Pages>
  <Words>81</Words>
  <Characters>466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</dc:title>
  <dc:subject/>
  <dc:creator>USER</dc:creator>
  <cp:keywords/>
  <dc:description/>
  <cp:lastModifiedBy>User</cp:lastModifiedBy>
  <cp:revision>3</cp:revision>
  <dcterms:created xsi:type="dcterms:W3CDTF">2019-04-22T01:41:00Z</dcterms:created>
  <dcterms:modified xsi:type="dcterms:W3CDTF">2019-04-25T01:44:00Z</dcterms:modified>
</cp:coreProperties>
</file>